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436633" w:rsidRDefault="00E116F1">
      <w:r>
        <w:rPr>
          <w:noProof/>
        </w:rPr>
        <mc:AlternateContent>
          <mc:Choice Requires="wpg">
            <w:drawing>
              <wp:anchor distT="0" distB="0" distL="114300" distR="114300" simplePos="0" relativeHeight="251657728" behindDoc="0" locked="0" layoutInCell="0" allowOverlap="1">
                <wp:simplePos x="0" y="0"/>
                <wp:positionH relativeFrom="column">
                  <wp:posOffset>1739265</wp:posOffset>
                </wp:positionH>
                <wp:positionV relativeFrom="paragraph">
                  <wp:posOffset>124460</wp:posOffset>
                </wp:positionV>
                <wp:extent cx="3383280" cy="9274810"/>
                <wp:effectExtent l="0" t="0" r="26670" b="21590"/>
                <wp:wrapSquare wrapText="bothSides"/>
                <wp:docPr id="4"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83280" cy="9274810"/>
                          <a:chOff x="3456" y="589"/>
                          <a:chExt cx="5328" cy="14606"/>
                        </a:xfrm>
                      </wpg:grpSpPr>
                      <wps:wsp>
                        <wps:cNvPr id="5" name="Text Box 2"/>
                        <wps:cNvSpPr txBox="1">
                          <a:spLocks noChangeArrowheads="1"/>
                        </wps:cNvSpPr>
                        <wps:spPr bwMode="auto">
                          <a:xfrm>
                            <a:off x="3456" y="589"/>
                            <a:ext cx="5328" cy="3067"/>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436633" w:rsidRDefault="005D03CB" w:rsidP="007B4765">
                              <w:pPr>
                                <w:pStyle w:val="Heading1"/>
                                <w:jc w:val="center"/>
                              </w:pPr>
                              <w:r>
                                <w:t>Commit to Prayer</w:t>
                              </w:r>
                            </w:p>
                            <w:p w:rsidR="007B4765" w:rsidRDefault="007B4765" w:rsidP="005D03CB">
                              <w:pPr>
                                <w:rPr>
                                  <w:rFonts w:cs="Arial"/>
                                  <w:b/>
                                  <w:i/>
                                  <w:color w:val="001320"/>
                                  <w:sz w:val="24"/>
                                  <w:szCs w:val="21"/>
                                  <w:shd w:val="clear" w:color="auto" w:fill="FDFEFF"/>
                                </w:rPr>
                              </w:pPr>
                            </w:p>
                            <w:p w:rsidR="005D03CB" w:rsidRPr="004A1D11" w:rsidRDefault="005D03CB" w:rsidP="005D03CB">
                              <w:pPr>
                                <w:rPr>
                                  <w:rFonts w:cs="Arial"/>
                                  <w:b/>
                                  <w:i/>
                                  <w:color w:val="001320"/>
                                  <w:sz w:val="24"/>
                                  <w:szCs w:val="21"/>
                                  <w:shd w:val="clear" w:color="auto" w:fill="FDFEFF"/>
                                </w:rPr>
                              </w:pPr>
                              <w:r w:rsidRPr="004A1D11">
                                <w:rPr>
                                  <w:rFonts w:cs="Arial"/>
                                  <w:b/>
                                  <w:i/>
                                  <w:color w:val="001320"/>
                                  <w:sz w:val="24"/>
                                  <w:szCs w:val="21"/>
                                  <w:shd w:val="clear" w:color="auto" w:fill="FDFEFF"/>
                                </w:rPr>
                                <w:t>For I will pour water on the thirsty land, and streams on the dry ground; I will pour out my Spirit on your offspring, and my blessing on your descendants.</w:t>
                              </w:r>
                            </w:p>
                            <w:p w:rsidR="005D03CB" w:rsidRPr="004A1D11" w:rsidRDefault="005D03CB" w:rsidP="005D03CB">
                              <w:pPr>
                                <w:rPr>
                                  <w:b/>
                                  <w:i/>
                                  <w:sz w:val="24"/>
                                </w:rPr>
                              </w:pPr>
                              <w:r w:rsidRPr="004A1D11">
                                <w:rPr>
                                  <w:rFonts w:cs="Arial"/>
                                  <w:b/>
                                  <w:i/>
                                  <w:color w:val="001320"/>
                                  <w:sz w:val="24"/>
                                  <w:szCs w:val="21"/>
                                  <w:shd w:val="clear" w:color="auto" w:fill="FDFEFF"/>
                                </w:rPr>
                                <w:t>Isaiah 44:3</w:t>
                              </w:r>
                            </w:p>
                          </w:txbxContent>
                        </wps:txbx>
                        <wps:bodyPr rot="0" vert="horz" wrap="square" lIns="91440" tIns="45720" rIns="91440" bIns="45720" anchor="t" anchorCtr="0" upright="1">
                          <a:noAutofit/>
                        </wps:bodyPr>
                      </wps:wsp>
                      <wpg:grpSp>
                        <wpg:cNvPr id="6" name="Group 18"/>
                        <wpg:cNvGrpSpPr>
                          <a:grpSpLocks/>
                        </wpg:cNvGrpSpPr>
                        <wpg:grpSpPr bwMode="auto">
                          <a:xfrm>
                            <a:off x="3456" y="3892"/>
                            <a:ext cx="5328" cy="2083"/>
                            <a:chOff x="3456" y="3892"/>
                            <a:chExt cx="5328" cy="2083"/>
                          </a:xfrm>
                        </wpg:grpSpPr>
                        <wps:wsp>
                          <wps:cNvPr id="7" name="Text Box 3"/>
                          <wps:cNvSpPr txBox="1">
                            <a:spLocks noChangeArrowheads="1"/>
                          </wps:cNvSpPr>
                          <wps:spPr bwMode="auto">
                            <a:xfrm>
                              <a:off x="3456" y="3892"/>
                              <a:ext cx="5328" cy="2083"/>
                            </a:xfrm>
                            <a:prstGeom prst="rect">
                              <a:avLst/>
                            </a:prstGeom>
                            <a:solidFill>
                              <a:srgbClr val="FFFFFF"/>
                            </a:solidFill>
                            <a:ln w="9525">
                              <a:solidFill>
                                <a:srgbClr val="000000"/>
                              </a:solidFill>
                              <a:miter lim="800000"/>
                              <a:headEnd/>
                              <a:tailEnd/>
                            </a:ln>
                          </wps:spPr>
                          <wps:txbx>
                            <w:txbxContent>
                              <w:p w:rsidR="005D03CB" w:rsidRPr="005D03CB" w:rsidRDefault="005D03CB" w:rsidP="005D03CB">
                                <w:pPr>
                                  <w:jc w:val="center"/>
                                  <w:rPr>
                                    <w:b/>
                                    <w:sz w:val="28"/>
                                  </w:rPr>
                                </w:pPr>
                                <w:r w:rsidRPr="005D03CB">
                                  <w:rPr>
                                    <w:b/>
                                    <w:sz w:val="28"/>
                                  </w:rPr>
                                  <w:t>Pray that God draws them to Jesus</w:t>
                                </w:r>
                              </w:p>
                              <w:p w:rsidR="005D03CB" w:rsidRDefault="005D03CB" w:rsidP="005D03CB">
                                <w:pPr>
                                  <w:jc w:val="both"/>
                                  <w:rPr>
                                    <w:b/>
                                    <w:sz w:val="46"/>
                                  </w:rPr>
                                </w:pPr>
                              </w:p>
                              <w:p w:rsidR="005D03CB" w:rsidRDefault="005D03CB" w:rsidP="005D03CB">
                                <w:pPr>
                                  <w:jc w:val="both"/>
                                  <w:rPr>
                                    <w:b/>
                                    <w:sz w:val="46"/>
                                  </w:rPr>
                                </w:pPr>
                              </w:p>
                              <w:p w:rsidR="005D03CB" w:rsidRDefault="005D03CB" w:rsidP="005D03CB">
                                <w:pPr>
                                  <w:jc w:val="both"/>
                                  <w:rPr>
                                    <w:b/>
                                    <w:sz w:val="46"/>
                                  </w:rPr>
                                </w:pPr>
                              </w:p>
                              <w:p w:rsidR="005D03CB" w:rsidRDefault="005D03CB" w:rsidP="005D03CB">
                                <w:pPr>
                                  <w:jc w:val="both"/>
                                  <w:rPr>
                                    <w:sz w:val="46"/>
                                  </w:rPr>
                                </w:pPr>
                              </w:p>
                            </w:txbxContent>
                          </wps:txbx>
                          <wps:bodyPr rot="0" vert="horz" wrap="square" lIns="91440" tIns="45720" rIns="91440" bIns="45720" anchor="t" anchorCtr="0" upright="1">
                            <a:noAutofit/>
                          </wps:bodyPr>
                        </wps:wsp>
                        <wps:wsp>
                          <wps:cNvPr id="8" name="Text Box 11"/>
                          <wps:cNvSpPr txBox="1">
                            <a:spLocks noChangeArrowheads="1"/>
                          </wps:cNvSpPr>
                          <wps:spPr bwMode="auto">
                            <a:xfrm>
                              <a:off x="3600" y="4652"/>
                              <a:ext cx="5184" cy="13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cs="Arial"/>
                                    <w:b/>
                                    <w:i/>
                                    <w:color w:val="001320"/>
                                    <w:szCs w:val="21"/>
                                    <w:shd w:val="clear" w:color="auto" w:fill="FDFEFF"/>
                                  </w:rPr>
                                  <w:id w:val="-1988387087"/>
                                  <w:placeholder>
                                    <w:docPart w:val="D9DC9FC6AFB44BDE8A452F2B72DF30B8"/>
                                  </w:placeholder>
                                  <w:comboBox>
                                    <w:listItem w:value="Choose an item."/>
                                  </w:comboBox>
                                </w:sdtPr>
                                <w:sdtEndPr/>
                                <w:sdtContent>
                                  <w:p w:rsidR="00436633" w:rsidRDefault="005D03CB">
                                    <w:pPr>
                                      <w:pStyle w:val="Heading2"/>
                                    </w:pPr>
                                    <w:r w:rsidRPr="005D03CB">
                                      <w:rPr>
                                        <w:rFonts w:cs="Arial"/>
                                        <w:b/>
                                        <w:i/>
                                        <w:color w:val="001320"/>
                                        <w:szCs w:val="21"/>
                                        <w:shd w:val="clear" w:color="auto" w:fill="FDFEFF"/>
                                      </w:rPr>
                                      <w:t>"No one can come to me unless the Father who sent me draws them, and I will raise them up at the last day.</w:t>
                                    </w:r>
                                    <w:r>
                                      <w:rPr>
                                        <w:rFonts w:cs="Arial"/>
                                        <w:b/>
                                        <w:i/>
                                        <w:color w:val="001320"/>
                                        <w:szCs w:val="21"/>
                                        <w:shd w:val="clear" w:color="auto" w:fill="FDFEFF"/>
                                      </w:rPr>
                                      <w:t xml:space="preserve"> John 6:44</w:t>
                                    </w:r>
                                  </w:p>
                                </w:sdtContent>
                              </w:sdt>
                            </w:txbxContent>
                          </wps:txbx>
                          <wps:bodyPr rot="0" vert="horz" wrap="square" lIns="91440" tIns="45720" rIns="91440" bIns="45720" anchor="t" anchorCtr="0" upright="1">
                            <a:noAutofit/>
                          </wps:bodyPr>
                        </wps:wsp>
                      </wpg:grpSp>
                      <wps:wsp>
                        <wps:cNvPr id="10" name="Text Box 4"/>
                        <wps:cNvSpPr txBox="1">
                          <a:spLocks noChangeArrowheads="1"/>
                        </wps:cNvSpPr>
                        <wps:spPr bwMode="auto">
                          <a:xfrm>
                            <a:off x="3456" y="6245"/>
                            <a:ext cx="5328" cy="2591"/>
                          </a:xfrm>
                          <a:prstGeom prst="rect">
                            <a:avLst/>
                          </a:prstGeom>
                          <a:solidFill>
                            <a:srgbClr val="FFFFFF"/>
                          </a:solidFill>
                          <a:ln w="9525">
                            <a:solidFill>
                              <a:srgbClr val="000000"/>
                            </a:solidFill>
                            <a:miter lim="800000"/>
                            <a:headEnd/>
                            <a:tailEnd/>
                          </a:ln>
                        </wps:spPr>
                        <wps:txbx>
                          <w:txbxContent>
                            <w:p w:rsidR="005D03CB" w:rsidRPr="00E116F1" w:rsidRDefault="005D03CB" w:rsidP="005D03CB">
                              <w:pPr>
                                <w:jc w:val="both"/>
                                <w:rPr>
                                  <w:b/>
                                  <w:sz w:val="28"/>
                                </w:rPr>
                              </w:pPr>
                              <w:r w:rsidRPr="00E116F1">
                                <w:rPr>
                                  <w:b/>
                                  <w:sz w:val="28"/>
                                </w:rPr>
                                <w:t>Pray God will open their mind to truth</w:t>
                              </w:r>
                            </w:p>
                            <w:p w:rsidR="00E116F1" w:rsidRDefault="00E116F1" w:rsidP="005D03CB">
                              <w:pPr>
                                <w:jc w:val="both"/>
                                <w:rPr>
                                  <w:rFonts w:cs="Arial"/>
                                  <w:b/>
                                  <w:i/>
                                  <w:color w:val="001320"/>
                                  <w:sz w:val="24"/>
                                  <w:szCs w:val="21"/>
                                  <w:shd w:val="clear" w:color="auto" w:fill="FDFEFF"/>
                                </w:rPr>
                              </w:pPr>
                            </w:p>
                            <w:p w:rsidR="00436633" w:rsidRPr="00E116F1" w:rsidRDefault="00E116F1" w:rsidP="005D03CB">
                              <w:pPr>
                                <w:jc w:val="both"/>
                                <w:rPr>
                                  <w:b/>
                                  <w:i/>
                                  <w:sz w:val="24"/>
                                </w:rPr>
                              </w:pPr>
                              <w:r w:rsidRPr="00E116F1">
                                <w:rPr>
                                  <w:rFonts w:cs="Arial"/>
                                  <w:b/>
                                  <w:i/>
                                  <w:color w:val="001320"/>
                                  <w:sz w:val="24"/>
                                  <w:szCs w:val="21"/>
                                  <w:shd w:val="clear" w:color="auto" w:fill="FDFEFF"/>
                                </w:rPr>
                                <w:t>The god of this age has blinded the minds of unbelievers, so that they cannot see the light of the gospel that displays the glory of Christ, who is the image of God.</w:t>
                              </w:r>
                              <w:r w:rsidR="00436633" w:rsidRPr="00E116F1">
                                <w:rPr>
                                  <w:b/>
                                  <w:i/>
                                  <w:sz w:val="52"/>
                                </w:rPr>
                                <w:t xml:space="preserve"> </w:t>
                              </w:r>
                              <w:r w:rsidR="008F2A28">
                                <w:rPr>
                                  <w:b/>
                                  <w:i/>
                                  <w:sz w:val="24"/>
                                </w:rPr>
                                <w:t>2 Corinthians 4:4</w:t>
                              </w:r>
                              <w:r w:rsidR="00436633" w:rsidRPr="00E116F1">
                                <w:rPr>
                                  <w:b/>
                                  <w:i/>
                                  <w:sz w:val="52"/>
                                </w:rPr>
                                <w:t xml:space="preserve">                      </w:t>
                              </w:r>
                            </w:p>
                          </w:txbxContent>
                        </wps:txbx>
                        <wps:bodyPr rot="0" vert="horz" wrap="square" lIns="91440" tIns="45720" rIns="91440" bIns="45720" anchor="t" anchorCtr="0" upright="1">
                          <a:noAutofit/>
                        </wps:bodyPr>
                      </wps:wsp>
                      <wpg:grpSp>
                        <wpg:cNvPr id="12" name="Group 16"/>
                        <wpg:cNvGrpSpPr>
                          <a:grpSpLocks/>
                        </wpg:cNvGrpSpPr>
                        <wpg:grpSpPr bwMode="auto">
                          <a:xfrm>
                            <a:off x="3456" y="9131"/>
                            <a:ext cx="5328" cy="2249"/>
                            <a:chOff x="3456" y="9131"/>
                            <a:chExt cx="5328" cy="2249"/>
                          </a:xfrm>
                        </wpg:grpSpPr>
                        <wps:wsp>
                          <wps:cNvPr id="13" name="Text Box 5"/>
                          <wps:cNvSpPr txBox="1">
                            <a:spLocks noChangeArrowheads="1"/>
                          </wps:cNvSpPr>
                          <wps:spPr bwMode="auto">
                            <a:xfrm>
                              <a:off x="3456" y="9131"/>
                              <a:ext cx="5328" cy="2249"/>
                            </a:xfrm>
                            <a:prstGeom prst="rect">
                              <a:avLst/>
                            </a:prstGeom>
                            <a:solidFill>
                              <a:srgbClr val="FFFFFF"/>
                            </a:solidFill>
                            <a:ln w="9525">
                              <a:solidFill>
                                <a:srgbClr val="000000"/>
                              </a:solidFill>
                              <a:miter lim="800000"/>
                              <a:headEnd/>
                              <a:tailEnd/>
                            </a:ln>
                          </wps:spPr>
                          <wps:txbx>
                            <w:txbxContent>
                              <w:p w:rsidR="00436633" w:rsidRDefault="00436633">
                                <w:r>
                                  <w:rPr>
                                    <w:b/>
                                    <w:sz w:val="46"/>
                                  </w:rPr>
                                  <w:t xml:space="preserve">  </w:t>
                                </w:r>
                                <w:r w:rsidR="004A1D11" w:rsidRPr="004A1D11">
                                  <w:rPr>
                                    <w:b/>
                                    <w:sz w:val="28"/>
                                  </w:rPr>
                                  <w:t>Pray they</w:t>
                                </w:r>
                                <w:r w:rsidR="004A1D11">
                                  <w:rPr>
                                    <w:b/>
                                    <w:sz w:val="28"/>
                                  </w:rPr>
                                  <w:t xml:space="preserve"> will come to know God</w:t>
                                </w:r>
                                <w:r w:rsidRPr="004A1D11">
                                  <w:rPr>
                                    <w:b/>
                                    <w:sz w:val="28"/>
                                  </w:rPr>
                                  <w:t xml:space="preserve">     </w:t>
                                </w:r>
                                <w:r w:rsidRPr="004A1D11">
                                  <w:rPr>
                                    <w:sz w:val="28"/>
                                  </w:rPr>
                                  <w:t xml:space="preserve">                      </w:t>
                                </w:r>
                              </w:p>
                            </w:txbxContent>
                          </wps:txbx>
                          <wps:bodyPr rot="0" vert="horz" wrap="square" lIns="91440" tIns="45720" rIns="91440" bIns="45720" anchor="t" anchorCtr="0" upright="1">
                            <a:noAutofit/>
                          </wps:bodyPr>
                        </wps:wsp>
                        <wps:wsp>
                          <wps:cNvPr id="14" name="Text Box 13"/>
                          <wps:cNvSpPr txBox="1">
                            <a:spLocks noChangeArrowheads="1"/>
                          </wps:cNvSpPr>
                          <wps:spPr bwMode="auto">
                            <a:xfrm>
                              <a:off x="3600" y="9546"/>
                              <a:ext cx="5184" cy="17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cs="Arial"/>
                                    <w:b/>
                                    <w:i/>
                                    <w:color w:val="001320"/>
                                    <w:sz w:val="24"/>
                                    <w:szCs w:val="21"/>
                                    <w:shd w:val="clear" w:color="auto" w:fill="FDFEFF"/>
                                  </w:rPr>
                                  <w:id w:val="-2096617020"/>
                                  <w:placeholder>
                                    <w:docPart w:val="D9DC9FC6AFB44BDE8A452F2B72DF30B8"/>
                                  </w:placeholder>
                                  <w:comboBox>
                                    <w:listItem w:value="Choose an item."/>
                                  </w:comboBox>
                                </w:sdtPr>
                                <w:sdtEndPr/>
                                <w:sdtContent>
                                  <w:p w:rsidR="00436633" w:rsidRPr="004A1D11" w:rsidRDefault="004A1D11">
                                    <w:pPr>
                                      <w:rPr>
                                        <w:b/>
                                        <w:i/>
                                        <w:sz w:val="24"/>
                                      </w:rPr>
                                    </w:pPr>
                                    <w:r w:rsidRPr="004A1D11">
                                      <w:rPr>
                                        <w:rFonts w:cs="Arial"/>
                                        <w:b/>
                                        <w:i/>
                                        <w:color w:val="001320"/>
                                        <w:sz w:val="24"/>
                                        <w:szCs w:val="21"/>
                                        <w:shd w:val="clear" w:color="auto" w:fill="FDFEFF"/>
                                      </w:rPr>
                                      <w:t xml:space="preserve">The Spirit you received does not make you slaves, so that you live in fear again; rather, the Spirit you received brought about your adoption to </w:t>
                                    </w:r>
                                    <w:proofErr w:type="spellStart"/>
                                    <w:r w:rsidRPr="004A1D11">
                                      <w:rPr>
                                        <w:rFonts w:cs="Arial"/>
                                        <w:b/>
                                        <w:i/>
                                        <w:color w:val="001320"/>
                                        <w:sz w:val="24"/>
                                        <w:szCs w:val="21"/>
                                        <w:shd w:val="clear" w:color="auto" w:fill="FDFEFF"/>
                                      </w:rPr>
                                      <w:t>sonship</w:t>
                                    </w:r>
                                    <w:proofErr w:type="spellEnd"/>
                                    <w:r w:rsidRPr="004A1D11">
                                      <w:rPr>
                                        <w:rFonts w:cs="Arial"/>
                                        <w:b/>
                                        <w:i/>
                                        <w:color w:val="001320"/>
                                        <w:sz w:val="24"/>
                                        <w:szCs w:val="21"/>
                                        <w:shd w:val="clear" w:color="auto" w:fill="FDFEFF"/>
                                      </w:rPr>
                                      <w:t>. And by him we cry, "Abba, Father." Romans 8:15</w:t>
                                    </w:r>
                                  </w:p>
                                </w:sdtContent>
                              </w:sdt>
                            </w:txbxContent>
                          </wps:txbx>
                          <wps:bodyPr rot="0" vert="horz" wrap="square" lIns="91440" tIns="45720" rIns="91440" bIns="45720" anchor="t" anchorCtr="0" upright="1">
                            <a:noAutofit/>
                          </wps:bodyPr>
                        </wps:wsp>
                      </wpg:grpSp>
                      <wpg:grpSp>
                        <wpg:cNvPr id="15" name="Group 15"/>
                        <wpg:cNvGrpSpPr>
                          <a:grpSpLocks/>
                        </wpg:cNvGrpSpPr>
                        <wpg:grpSpPr bwMode="auto">
                          <a:xfrm>
                            <a:off x="3456" y="11554"/>
                            <a:ext cx="5328" cy="3641"/>
                            <a:chOff x="3456" y="11554"/>
                            <a:chExt cx="5328" cy="3641"/>
                          </a:xfrm>
                        </wpg:grpSpPr>
                        <wps:wsp>
                          <wps:cNvPr id="16" name="Text Box 6"/>
                          <wps:cNvSpPr txBox="1">
                            <a:spLocks noChangeArrowheads="1"/>
                          </wps:cNvSpPr>
                          <wps:spPr bwMode="auto">
                            <a:xfrm>
                              <a:off x="3456" y="11554"/>
                              <a:ext cx="5328" cy="3641"/>
                            </a:xfrm>
                            <a:prstGeom prst="rect">
                              <a:avLst/>
                            </a:prstGeom>
                            <a:solidFill>
                              <a:srgbClr val="FFFFFF"/>
                            </a:solidFill>
                            <a:ln w="9525">
                              <a:solidFill>
                                <a:srgbClr val="000000"/>
                              </a:solidFill>
                              <a:miter lim="800000"/>
                              <a:headEnd/>
                              <a:tailEnd/>
                            </a:ln>
                          </wps:spPr>
                          <wps:txbx>
                            <w:txbxContent>
                              <w:p w:rsidR="00436633" w:rsidRPr="004A1D11" w:rsidRDefault="004A1D11" w:rsidP="004A1D11">
                                <w:pPr>
                                  <w:jc w:val="center"/>
                                  <w:rPr>
                                    <w:sz w:val="28"/>
                                    <w:szCs w:val="28"/>
                                  </w:rPr>
                                </w:pPr>
                                <w:r>
                                  <w:rPr>
                                    <w:b/>
                                    <w:sz w:val="28"/>
                                    <w:szCs w:val="28"/>
                                  </w:rPr>
                                  <w:t>Pray for believers to cross their path</w:t>
                                </w:r>
                              </w:p>
                            </w:txbxContent>
                          </wps:txbx>
                          <wps:bodyPr rot="0" vert="horz" wrap="square" lIns="91440" tIns="45720" rIns="91440" bIns="45720" anchor="t" anchorCtr="0" upright="1">
                            <a:noAutofit/>
                          </wps:bodyPr>
                        </wps:wsp>
                        <wps:wsp>
                          <wps:cNvPr id="17" name="Text Box 14"/>
                          <wps:cNvSpPr txBox="1">
                            <a:spLocks noChangeArrowheads="1"/>
                          </wps:cNvSpPr>
                          <wps:spPr bwMode="auto">
                            <a:xfrm>
                              <a:off x="3600" y="12184"/>
                              <a:ext cx="5184" cy="28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6633" w:rsidRDefault="004A1D11">
                                <w:pPr>
                                  <w:rPr>
                                    <w:rFonts w:cs="Arial"/>
                                    <w:b/>
                                    <w:i/>
                                    <w:color w:val="001320"/>
                                    <w:sz w:val="24"/>
                                    <w:szCs w:val="21"/>
                                    <w:shd w:val="clear" w:color="auto" w:fill="FDFEFF"/>
                                  </w:rPr>
                                </w:pPr>
                                <w:r w:rsidRPr="008F2A28">
                                  <w:rPr>
                                    <w:rFonts w:cs="Arial"/>
                                    <w:b/>
                                    <w:i/>
                                    <w:color w:val="001320"/>
                                    <w:sz w:val="24"/>
                                    <w:szCs w:val="21"/>
                                    <w:shd w:val="clear" w:color="auto" w:fill="FDFEFF"/>
                                  </w:rPr>
                                  <w:t>Ask the Lord of the harvest, therefore, to send out workers into his harvest field." Matthew 9:38</w:t>
                                </w:r>
                              </w:p>
                              <w:p w:rsidR="008F2A28" w:rsidRPr="008F2A28" w:rsidRDefault="008F2A28">
                                <w:pPr>
                                  <w:rPr>
                                    <w:rFonts w:cs="Arial"/>
                                    <w:b/>
                                    <w:i/>
                                    <w:color w:val="001320"/>
                                    <w:sz w:val="24"/>
                                    <w:szCs w:val="21"/>
                                    <w:shd w:val="clear" w:color="auto" w:fill="FDFEFF"/>
                                  </w:rPr>
                                </w:pPr>
                              </w:p>
                              <w:p w:rsidR="008F2A28" w:rsidRPr="008F2A28" w:rsidRDefault="008F2A28" w:rsidP="008F2A28">
                                <w:pPr>
                                  <w:jc w:val="center"/>
                                  <w:rPr>
                                    <w:rFonts w:cs="Arial"/>
                                    <w:b/>
                                    <w:color w:val="001320"/>
                                    <w:sz w:val="28"/>
                                    <w:szCs w:val="21"/>
                                    <w:shd w:val="clear" w:color="auto" w:fill="FDFEFF"/>
                                  </w:rPr>
                                </w:pPr>
                                <w:r w:rsidRPr="008F2A28">
                                  <w:rPr>
                                    <w:rFonts w:cs="Arial"/>
                                    <w:b/>
                                    <w:color w:val="001320"/>
                                    <w:sz w:val="28"/>
                                    <w:szCs w:val="21"/>
                                    <w:shd w:val="clear" w:color="auto" w:fill="FDFEFF"/>
                                  </w:rPr>
                                  <w:t>Pray for a revelation</w:t>
                                </w:r>
                              </w:p>
                              <w:p w:rsidR="008F2A28" w:rsidRPr="008F2A28" w:rsidRDefault="008F2A28">
                                <w:pPr>
                                  <w:rPr>
                                    <w:rFonts w:cs="Arial"/>
                                    <w:b/>
                                    <w:i/>
                                    <w:color w:val="001320"/>
                                    <w:sz w:val="36"/>
                                    <w:szCs w:val="21"/>
                                    <w:shd w:val="clear" w:color="auto" w:fill="FDFEFF"/>
                                  </w:rPr>
                                </w:pPr>
                                <w:r w:rsidRPr="008F2A28">
                                  <w:rPr>
                                    <w:rFonts w:cs="Arial"/>
                                    <w:b/>
                                    <w:i/>
                                    <w:color w:val="001320"/>
                                    <w:sz w:val="24"/>
                                    <w:szCs w:val="21"/>
                                    <w:shd w:val="clear" w:color="auto" w:fill="FDFEFF"/>
                                  </w:rPr>
                                  <w:t>I keep asking that the God of our Lord Jesus Christ, the glorious Father, may give you the Spirit of wisdom and revelation, so that you may know him better.  Ephesians 1:17</w:t>
                                </w:r>
                              </w:p>
                              <w:p w:rsidR="004A1D11" w:rsidRPr="008F2A28" w:rsidRDefault="004A1D11">
                                <w:pPr>
                                  <w:rPr>
                                    <w:b/>
                                    <w:i/>
                                    <w:sz w:val="36"/>
                                  </w:rPr>
                                </w:pPr>
                              </w:p>
                              <w:p w:rsidR="000C7CA5" w:rsidRDefault="000C7CA5"/>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19" o:spid="_x0000_s1026" style="position:absolute;margin-left:136.95pt;margin-top:9.8pt;width:266.4pt;height:730.3pt;z-index:251657728" coordorigin="3456,589" coordsize="5328,146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" o:allowincell="f">
                <v:shapetype id="_x0000_t202" coordsize="21600,21600" o:spt="202" path="m,l,21600r21600,l21600,xe">
                  <v:stroke joinstyle="miter"/>
                  <v:path gradientshapeok="t" o:connecttype="rect"/>
                </v:shapetype>
                <v:shape id="Text Box 2" o:spid="_x0000_s1027" type="#_x0000_t202" style="position:absolute;left:3456;top:589;width:5328;height:30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OLe8AA&#10;AADaAAAADwAAAGRycy9kb3ducmV2LnhtbERPy2rCQBTdC/7DcAvuzKSKWqMTKbWFLjW1dXvN3Dww&#10;cydkRo39+k6h0OXhvNeb3jTiSp2rLSt4jGIQxLnVNZcKDh9v4ycQziNrbCyTgjs52KTDwRoTbW+8&#10;p2vmSxFC2CWooPK+TaR0eUUGXWRb4sAVtjPoA+xKqTu8hXDTyEkcz6XBmkNDhS29VJSfs4sJMybH&#10;w3S7y2ixwNN0+/r9uSy+GqVGD/3zCoSn3v+L/9zvWsEMfq8EP8j0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GOLe8AAAADaAAAADwAAAAAAAAAAAAAAAACYAgAAZHJzL2Rvd25y&#10;ZXYueG1sUEsFBgAAAAAEAAQA9QAAAIUDAAAAAA==&#10;" filled="f">
                  <v:textbox>
                    <w:txbxContent>
                      <w:p w:rsidR="00436633" w:rsidRDefault="005D03CB" w:rsidP="007B4765">
                        <w:pPr>
                          <w:pStyle w:val="Heading1"/>
                          <w:jc w:val="center"/>
                        </w:pPr>
                        <w:r>
                          <w:t>Commit to Prayer</w:t>
                        </w:r>
                      </w:p>
                      <w:p w:rsidR="007B4765" w:rsidRDefault="007B4765" w:rsidP="005D03CB">
                        <w:pPr>
                          <w:rPr>
                            <w:rFonts w:cs="Arial"/>
                            <w:b/>
                            <w:i/>
                            <w:color w:val="001320"/>
                            <w:sz w:val="24"/>
                            <w:szCs w:val="21"/>
                            <w:shd w:val="clear" w:color="auto" w:fill="FDFEFF"/>
                          </w:rPr>
                        </w:pPr>
                      </w:p>
                      <w:p w:rsidR="005D03CB" w:rsidRPr="004A1D11" w:rsidRDefault="005D03CB" w:rsidP="005D03CB">
                        <w:pPr>
                          <w:rPr>
                            <w:rFonts w:cs="Arial"/>
                            <w:b/>
                            <w:i/>
                            <w:color w:val="001320"/>
                            <w:sz w:val="24"/>
                            <w:szCs w:val="21"/>
                            <w:shd w:val="clear" w:color="auto" w:fill="FDFEFF"/>
                          </w:rPr>
                        </w:pPr>
                        <w:r w:rsidRPr="004A1D11">
                          <w:rPr>
                            <w:rFonts w:cs="Arial"/>
                            <w:b/>
                            <w:i/>
                            <w:color w:val="001320"/>
                            <w:sz w:val="24"/>
                            <w:szCs w:val="21"/>
                            <w:shd w:val="clear" w:color="auto" w:fill="FDFEFF"/>
                          </w:rPr>
                          <w:t>For I will pour water on the thirsty land, and streams on the dry ground; I will pour out my Spirit on your offspring, and my blessing on your descendants.</w:t>
                        </w:r>
                      </w:p>
                      <w:p w:rsidR="005D03CB" w:rsidRPr="004A1D11" w:rsidRDefault="005D03CB" w:rsidP="005D03CB">
                        <w:pPr>
                          <w:rPr>
                            <w:b/>
                            <w:i/>
                            <w:sz w:val="24"/>
                          </w:rPr>
                        </w:pPr>
                        <w:r w:rsidRPr="004A1D11">
                          <w:rPr>
                            <w:rFonts w:cs="Arial"/>
                            <w:b/>
                            <w:i/>
                            <w:color w:val="001320"/>
                            <w:sz w:val="24"/>
                            <w:szCs w:val="21"/>
                            <w:shd w:val="clear" w:color="auto" w:fill="FDFEFF"/>
                          </w:rPr>
                          <w:t>Isaiah 44:3</w:t>
                        </w:r>
                      </w:p>
                    </w:txbxContent>
                  </v:textbox>
                </v:shape>
                <v:group id="Group 18" o:spid="_x0000_s1028" style="position:absolute;left:3456;top:3892;width:5328;height:2083" coordorigin="3456,3892" coordsize="5328,20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Text Box 3" o:spid="_x0000_s1029" type="#_x0000_t202" style="position:absolute;left:3456;top:3892;width:5328;height:2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5D03CB" w:rsidRPr="005D03CB" w:rsidRDefault="005D03CB" w:rsidP="005D03CB">
                          <w:pPr>
                            <w:jc w:val="center"/>
                            <w:rPr>
                              <w:b/>
                              <w:sz w:val="28"/>
                            </w:rPr>
                          </w:pPr>
                          <w:r w:rsidRPr="005D03CB">
                            <w:rPr>
                              <w:b/>
                              <w:sz w:val="28"/>
                            </w:rPr>
                            <w:t>Pray that God draws them to Jesus</w:t>
                          </w:r>
                        </w:p>
                        <w:p w:rsidR="005D03CB" w:rsidRDefault="005D03CB" w:rsidP="005D03CB">
                          <w:pPr>
                            <w:jc w:val="both"/>
                            <w:rPr>
                              <w:b/>
                              <w:sz w:val="46"/>
                            </w:rPr>
                          </w:pPr>
                        </w:p>
                        <w:p w:rsidR="005D03CB" w:rsidRDefault="005D03CB" w:rsidP="005D03CB">
                          <w:pPr>
                            <w:jc w:val="both"/>
                            <w:rPr>
                              <w:b/>
                              <w:sz w:val="46"/>
                            </w:rPr>
                          </w:pPr>
                        </w:p>
                        <w:p w:rsidR="005D03CB" w:rsidRDefault="005D03CB" w:rsidP="005D03CB">
                          <w:pPr>
                            <w:jc w:val="both"/>
                            <w:rPr>
                              <w:b/>
                              <w:sz w:val="46"/>
                            </w:rPr>
                          </w:pPr>
                        </w:p>
                        <w:p w:rsidR="005D03CB" w:rsidRDefault="005D03CB" w:rsidP="005D03CB">
                          <w:pPr>
                            <w:jc w:val="both"/>
                            <w:rPr>
                              <w:sz w:val="46"/>
                            </w:rPr>
                          </w:pPr>
                        </w:p>
                      </w:txbxContent>
                    </v:textbox>
                  </v:shape>
                  <v:shape id="Text Box 11" o:spid="_x0000_s1030" type="#_x0000_t202" style="position:absolute;left:3600;top:4652;width:5184;height:13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sdt>
                          <w:sdtPr>
                            <w:rPr>
                              <w:rFonts w:cs="Arial"/>
                              <w:b/>
                              <w:i/>
                              <w:color w:val="001320"/>
                              <w:szCs w:val="21"/>
                              <w:shd w:val="clear" w:color="auto" w:fill="FDFEFF"/>
                            </w:rPr>
                            <w:id w:val="-1988387087"/>
                            <w:placeholder>
                              <w:docPart w:val="D9DC9FC6AFB44BDE8A452F2B72DF30B8"/>
                            </w:placeholder>
                            <w:comboBox>
                              <w:listItem w:value="Choose an item."/>
                            </w:comboBox>
                          </w:sdtPr>
                          <w:sdtContent>
                            <w:p w:rsidR="00436633" w:rsidRDefault="005D03CB">
                              <w:pPr>
                                <w:pStyle w:val="Heading2"/>
                              </w:pPr>
                              <w:r w:rsidRPr="005D03CB">
                                <w:rPr>
                                  <w:rFonts w:cs="Arial"/>
                                  <w:b/>
                                  <w:i/>
                                  <w:color w:val="001320"/>
                                  <w:szCs w:val="21"/>
                                  <w:shd w:val="clear" w:color="auto" w:fill="FDFEFF"/>
                                </w:rPr>
                                <w:t>"No one can come to me unless the Father who sent me draws them, and I will raise them up at the last day.</w:t>
                              </w:r>
                              <w:r>
                                <w:rPr>
                                  <w:rFonts w:cs="Arial"/>
                                  <w:b/>
                                  <w:i/>
                                  <w:color w:val="001320"/>
                                  <w:szCs w:val="21"/>
                                  <w:shd w:val="clear" w:color="auto" w:fill="FDFEFF"/>
                                </w:rPr>
                                <w:t xml:space="preserve"> John 6:44</w:t>
                              </w:r>
                            </w:p>
                          </w:sdtContent>
                        </w:sdt>
                      </w:txbxContent>
                    </v:textbox>
                  </v:shape>
                </v:group>
                <v:shape id="Text Box 4" o:spid="_x0000_s1031" type="#_x0000_t202" style="position:absolute;left:3456;top:6245;width:5328;height:25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5D03CB" w:rsidRPr="00E116F1" w:rsidRDefault="005D03CB" w:rsidP="005D03CB">
                        <w:pPr>
                          <w:jc w:val="both"/>
                          <w:rPr>
                            <w:b/>
                            <w:sz w:val="28"/>
                          </w:rPr>
                        </w:pPr>
                        <w:r w:rsidRPr="00E116F1">
                          <w:rPr>
                            <w:b/>
                            <w:sz w:val="28"/>
                          </w:rPr>
                          <w:t>Pray God will open their mind to truth</w:t>
                        </w:r>
                      </w:p>
                      <w:p w:rsidR="00E116F1" w:rsidRDefault="00E116F1" w:rsidP="005D03CB">
                        <w:pPr>
                          <w:jc w:val="both"/>
                          <w:rPr>
                            <w:rFonts w:cs="Arial"/>
                            <w:b/>
                            <w:i/>
                            <w:color w:val="001320"/>
                            <w:sz w:val="24"/>
                            <w:szCs w:val="21"/>
                            <w:shd w:val="clear" w:color="auto" w:fill="FDFEFF"/>
                          </w:rPr>
                        </w:pPr>
                      </w:p>
                      <w:p w:rsidR="00436633" w:rsidRPr="00E116F1" w:rsidRDefault="00E116F1" w:rsidP="005D03CB">
                        <w:pPr>
                          <w:jc w:val="both"/>
                          <w:rPr>
                            <w:b/>
                            <w:i/>
                            <w:sz w:val="24"/>
                          </w:rPr>
                        </w:pPr>
                        <w:r w:rsidRPr="00E116F1">
                          <w:rPr>
                            <w:rFonts w:cs="Arial"/>
                            <w:b/>
                            <w:i/>
                            <w:color w:val="001320"/>
                            <w:sz w:val="24"/>
                            <w:szCs w:val="21"/>
                            <w:shd w:val="clear" w:color="auto" w:fill="FDFEFF"/>
                          </w:rPr>
                          <w:t>The god of this age has blinded the minds of unbelievers, so that they cannot see the light of the gospel that displays the glory of Christ, who is the image of God.</w:t>
                        </w:r>
                        <w:r w:rsidR="00436633" w:rsidRPr="00E116F1">
                          <w:rPr>
                            <w:b/>
                            <w:i/>
                            <w:sz w:val="52"/>
                          </w:rPr>
                          <w:t xml:space="preserve"> </w:t>
                        </w:r>
                        <w:r w:rsidR="008F2A28">
                          <w:rPr>
                            <w:b/>
                            <w:i/>
                            <w:sz w:val="24"/>
                          </w:rPr>
                          <w:t>2 Corinthians 4:4</w:t>
                        </w:r>
                        <w:r w:rsidR="00436633" w:rsidRPr="00E116F1">
                          <w:rPr>
                            <w:b/>
                            <w:i/>
                            <w:sz w:val="52"/>
                          </w:rPr>
                          <w:t xml:space="preserve">                      </w:t>
                        </w:r>
                      </w:p>
                    </w:txbxContent>
                  </v:textbox>
                </v:shape>
                <v:group id="Group 16" o:spid="_x0000_s1032" style="position:absolute;left:3456;top:9131;width:5328;height:2249" coordorigin="3456,9131" coordsize="5328,22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 id="Text Box 5" o:spid="_x0000_s1033" type="#_x0000_t202" style="position:absolute;left:3456;top:9131;width:5328;height:22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USocIA&#10;AADbAAAADwAAAGRycy9kb3ducmV2LnhtbERPS2sCMRC+F/ofwhR6KW62Kmq3RhGhxd6sil6HzeyD&#10;biZrkq7rvzcFobf5+J4zX/amER05X1tW8JqkIIhzq2suFRz2H4MZCB+QNTaWScGVPCwXjw9zzLS9&#10;8Dd1u1CKGMI+QwVVCG0mpc8rMugT2xJHrrDOYIjQlVI7vMRw08hhmk6kwZpjQ4UtrSvKf3a/RsFs&#10;vOlO/mu0PeaTonkLL9Pu8+yUen7qV+8gAvXhX3x3b3ScP4K/X+IBcnE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pRKhwgAAANsAAAAPAAAAAAAAAAAAAAAAAJgCAABkcnMvZG93&#10;bnJldi54bWxQSwUGAAAAAAQABAD1AAAAhwMAAAAA&#10;">
                    <v:textbox>
                      <w:txbxContent>
                        <w:p w:rsidR="00436633" w:rsidRDefault="00436633">
                          <w:r>
                            <w:rPr>
                              <w:b/>
                              <w:sz w:val="46"/>
                            </w:rPr>
                            <w:t xml:space="preserve">  </w:t>
                          </w:r>
                          <w:r w:rsidR="004A1D11" w:rsidRPr="004A1D11">
                            <w:rPr>
                              <w:b/>
                              <w:sz w:val="28"/>
                            </w:rPr>
                            <w:t>Pray they</w:t>
                          </w:r>
                          <w:r w:rsidR="004A1D11">
                            <w:rPr>
                              <w:b/>
                              <w:sz w:val="28"/>
                            </w:rPr>
                            <w:t xml:space="preserve"> will come to know God</w:t>
                          </w:r>
                          <w:r w:rsidRPr="004A1D11">
                            <w:rPr>
                              <w:b/>
                              <w:sz w:val="28"/>
                            </w:rPr>
                            <w:t xml:space="preserve">     </w:t>
                          </w:r>
                          <w:r w:rsidRPr="004A1D11">
                            <w:rPr>
                              <w:sz w:val="28"/>
                            </w:rPr>
                            <w:t xml:space="preserve">                      </w:t>
                          </w:r>
                        </w:p>
                      </w:txbxContent>
                    </v:textbox>
                  </v:shape>
                  <v:shape id="Text Box 13" o:spid="_x0000_s1034" type="#_x0000_t202" style="position:absolute;left:3600;top:9546;width:5184;height:17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vT+sAA&#10;AADbAAAADwAAAGRycy9kb3ducmV2LnhtbERPS4vCMBC+C/6HMII3TRQVtxpFFGFPLj52YW9DM7bF&#10;ZlKaaLv/fiMI3ubje85y3dpSPKj2hWMNo6ECQZw6U3Cm4XLeD+YgfEA2WDomDX/kYb3qdpaYGNfw&#10;kR6nkIkYwj5BDXkIVSKlT3Oy6IeuIo7c1dUWQ4R1Jk2NTQy3pRwrNZMWC44NOVa0zSm9ne5Ww/fh&#10;+vszUV/Zzk6rxrVKsv2QWvd77WYBIlAb3uKX+9PE+R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vT+sAAAADbAAAADwAAAAAAAAAAAAAAAACYAgAAZHJzL2Rvd25y&#10;ZXYueG1sUEsFBgAAAAAEAAQA9QAAAIUDAAAAAA==&#10;" filled="f" stroked="f">
                    <v:textbox>
                      <w:txbxContent>
                        <w:sdt>
                          <w:sdtPr>
                            <w:rPr>
                              <w:rFonts w:cs="Arial"/>
                              <w:b/>
                              <w:i/>
                              <w:color w:val="001320"/>
                              <w:sz w:val="24"/>
                              <w:szCs w:val="21"/>
                              <w:shd w:val="clear" w:color="auto" w:fill="FDFEFF"/>
                            </w:rPr>
                            <w:id w:val="-2096617020"/>
                            <w:placeholder>
                              <w:docPart w:val="D9DC9FC6AFB44BDE8A452F2B72DF30B8"/>
                            </w:placeholder>
                            <w:comboBox>
                              <w:listItem w:value="Choose an item."/>
                            </w:comboBox>
                          </w:sdtPr>
                          <w:sdtContent>
                            <w:p w:rsidR="00436633" w:rsidRPr="004A1D11" w:rsidRDefault="004A1D11">
                              <w:pPr>
                                <w:rPr>
                                  <w:b/>
                                  <w:i/>
                                  <w:sz w:val="24"/>
                                </w:rPr>
                              </w:pPr>
                              <w:r w:rsidRPr="004A1D11">
                                <w:rPr>
                                  <w:rFonts w:cs="Arial"/>
                                  <w:b/>
                                  <w:i/>
                                  <w:color w:val="001320"/>
                                  <w:sz w:val="24"/>
                                  <w:szCs w:val="21"/>
                                  <w:shd w:val="clear" w:color="auto" w:fill="FDFEFF"/>
                                </w:rPr>
                                <w:t xml:space="preserve">The Spirit you received does not make you slaves, so that you live in fear again; rather, the Spirit you received brought about your adoption to </w:t>
                              </w:r>
                              <w:proofErr w:type="spellStart"/>
                              <w:r w:rsidRPr="004A1D11">
                                <w:rPr>
                                  <w:rFonts w:cs="Arial"/>
                                  <w:b/>
                                  <w:i/>
                                  <w:color w:val="001320"/>
                                  <w:sz w:val="24"/>
                                  <w:szCs w:val="21"/>
                                  <w:shd w:val="clear" w:color="auto" w:fill="FDFEFF"/>
                                </w:rPr>
                                <w:t>sonship</w:t>
                              </w:r>
                              <w:proofErr w:type="spellEnd"/>
                              <w:r w:rsidRPr="004A1D11">
                                <w:rPr>
                                  <w:rFonts w:cs="Arial"/>
                                  <w:b/>
                                  <w:i/>
                                  <w:color w:val="001320"/>
                                  <w:sz w:val="24"/>
                                  <w:szCs w:val="21"/>
                                  <w:shd w:val="clear" w:color="auto" w:fill="FDFEFF"/>
                                </w:rPr>
                                <w:t>. And by him we cry, "Abba, Father."</w:t>
                              </w:r>
                              <w:r w:rsidRPr="004A1D11">
                                <w:rPr>
                                  <w:rFonts w:cs="Arial"/>
                                  <w:b/>
                                  <w:i/>
                                  <w:color w:val="001320"/>
                                  <w:sz w:val="24"/>
                                  <w:szCs w:val="21"/>
                                  <w:shd w:val="clear" w:color="auto" w:fill="FDFEFF"/>
                                </w:rPr>
                                <w:t xml:space="preserve"> Romans 8:15</w:t>
                              </w:r>
                            </w:p>
                          </w:sdtContent>
                        </w:sdt>
                      </w:txbxContent>
                    </v:textbox>
                  </v:shape>
                </v:group>
                <v:group id="Group 15" o:spid="_x0000_s1035" style="position:absolute;left:3456;top:11554;width:5328;height:3641" coordorigin="3456,11554" coordsize="5328,36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9SmGCwwAAANsAAAAP&#10;AAAAAAAAAAAAAAAAAKoCAABkcnMvZG93bnJldi54bWxQSwUGAAAAAAQABAD6AAAAmgMAAAAA&#10;">
                  <v:shape id="Text Box 6" o:spid="_x0000_s1036" type="#_x0000_t202" style="position:absolute;left:3456;top:11554;width:5328;height:36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KxOcIA&#10;AADbAAAADwAAAGRycy9kb3ducmV2LnhtbERPTWvCQBC9F/oflin0UnTTKlFTVxFBsTebil6H7JiE&#10;ZmfT3TWm/75bELzN433OfNmbRnTkfG1ZweswAUFcWF1zqeDwtRlMQfiArLGxTAp+ycNy8fgwx0zb&#10;K39Sl4dSxBD2GSqoQmgzKX1RkUE/tC1x5M7WGQwRulJqh9cYbhr5liSpNFhzbKiwpXVFxXd+MQqm&#10;41138h+j/bFIz80svEy67Y9T6vmpX72DCNSHu/jm3uk4P4X/X+IBcvE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0rE5wgAAANsAAAAPAAAAAAAAAAAAAAAAAJgCAABkcnMvZG93&#10;bnJldi54bWxQSwUGAAAAAAQABAD1AAAAhwMAAAAA&#10;">
                    <v:textbox>
                      <w:txbxContent>
                        <w:p w:rsidR="00436633" w:rsidRPr="004A1D11" w:rsidRDefault="004A1D11" w:rsidP="004A1D11">
                          <w:pPr>
                            <w:jc w:val="center"/>
                            <w:rPr>
                              <w:sz w:val="28"/>
                              <w:szCs w:val="28"/>
                            </w:rPr>
                          </w:pPr>
                          <w:r>
                            <w:rPr>
                              <w:b/>
                              <w:sz w:val="28"/>
                              <w:szCs w:val="28"/>
                            </w:rPr>
                            <w:t>Pray for believers to cross their path</w:t>
                          </w:r>
                        </w:p>
                      </w:txbxContent>
                    </v:textbox>
                  </v:shape>
                  <v:shape id="Text Box 14" o:spid="_x0000_s1037" type="#_x0000_t202" style="position:absolute;left:3600;top:12184;width:5184;height:28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2lNjcEA&#10;AADbAAAADwAAAGRycy9kb3ducmV2LnhtbERPTWvCQBC9F/wPywjedFextcZsRFoKPbWYtoK3ITsm&#10;wexsyG5N/PduQehtHu9z0u1gG3GhzteONcxnCgRx4UzNpYbvr7fpMwgfkA02jknDlTxss9FDiolx&#10;Pe/pkodSxBD2CWqoQmgTKX1RkUU/cy1x5E6usxgi7EppOuxjuG3kQqknabHm2FBhSy8VFef812r4&#10;+TgdD0v1Wb7ax7Z3g5Js11LryXjYbUAEGsK/+O5+N3H+Cv5+iQfI7A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NpTY3BAAAA2wAAAA8AAAAAAAAAAAAAAAAAmAIAAGRycy9kb3du&#10;cmV2LnhtbFBLBQYAAAAABAAEAPUAAACGAwAAAAA=&#10;" filled="f" stroked="f">
                    <v:textbox>
                      <w:txbxContent>
                        <w:p w:rsidR="00436633" w:rsidRDefault="004A1D11">
                          <w:pPr>
                            <w:rPr>
                              <w:rFonts w:cs="Arial"/>
                              <w:b/>
                              <w:i/>
                              <w:color w:val="001320"/>
                              <w:sz w:val="24"/>
                              <w:szCs w:val="21"/>
                              <w:shd w:val="clear" w:color="auto" w:fill="FDFEFF"/>
                            </w:rPr>
                          </w:pPr>
                          <w:r w:rsidRPr="008F2A28">
                            <w:rPr>
                              <w:rFonts w:cs="Arial"/>
                              <w:b/>
                              <w:i/>
                              <w:color w:val="001320"/>
                              <w:sz w:val="24"/>
                              <w:szCs w:val="21"/>
                              <w:shd w:val="clear" w:color="auto" w:fill="FDFEFF"/>
                            </w:rPr>
                            <w:t>Ask the Lord of the harvest, therefore, to send out workers into his harvest field."</w:t>
                          </w:r>
                          <w:r w:rsidRPr="008F2A28">
                            <w:rPr>
                              <w:rFonts w:cs="Arial"/>
                              <w:b/>
                              <w:i/>
                              <w:color w:val="001320"/>
                              <w:sz w:val="24"/>
                              <w:szCs w:val="21"/>
                              <w:shd w:val="clear" w:color="auto" w:fill="FDFEFF"/>
                            </w:rPr>
                            <w:t xml:space="preserve"> Matthew 9:38</w:t>
                          </w:r>
                        </w:p>
                        <w:p w:rsidR="008F2A28" w:rsidRPr="008F2A28" w:rsidRDefault="008F2A28">
                          <w:pPr>
                            <w:rPr>
                              <w:rFonts w:cs="Arial"/>
                              <w:b/>
                              <w:i/>
                              <w:color w:val="001320"/>
                              <w:sz w:val="24"/>
                              <w:szCs w:val="21"/>
                              <w:shd w:val="clear" w:color="auto" w:fill="FDFEFF"/>
                            </w:rPr>
                          </w:pPr>
                        </w:p>
                        <w:p w:rsidR="008F2A28" w:rsidRPr="008F2A28" w:rsidRDefault="008F2A28" w:rsidP="008F2A28">
                          <w:pPr>
                            <w:jc w:val="center"/>
                            <w:rPr>
                              <w:rFonts w:cs="Arial"/>
                              <w:b/>
                              <w:color w:val="001320"/>
                              <w:sz w:val="28"/>
                              <w:szCs w:val="21"/>
                              <w:shd w:val="clear" w:color="auto" w:fill="FDFEFF"/>
                            </w:rPr>
                          </w:pPr>
                          <w:r w:rsidRPr="008F2A28">
                            <w:rPr>
                              <w:rFonts w:cs="Arial"/>
                              <w:b/>
                              <w:color w:val="001320"/>
                              <w:sz w:val="28"/>
                              <w:szCs w:val="21"/>
                              <w:shd w:val="clear" w:color="auto" w:fill="FDFEFF"/>
                            </w:rPr>
                            <w:t>Pray for a revelation</w:t>
                          </w:r>
                        </w:p>
                        <w:p w:rsidR="008F2A28" w:rsidRPr="008F2A28" w:rsidRDefault="008F2A28">
                          <w:pPr>
                            <w:rPr>
                              <w:rFonts w:cs="Arial"/>
                              <w:b/>
                              <w:i/>
                              <w:color w:val="001320"/>
                              <w:sz w:val="36"/>
                              <w:szCs w:val="21"/>
                              <w:shd w:val="clear" w:color="auto" w:fill="FDFEFF"/>
                            </w:rPr>
                          </w:pPr>
                          <w:r w:rsidRPr="008F2A28">
                            <w:rPr>
                              <w:rFonts w:cs="Arial"/>
                              <w:b/>
                              <w:i/>
                              <w:color w:val="001320"/>
                              <w:sz w:val="24"/>
                              <w:szCs w:val="21"/>
                              <w:shd w:val="clear" w:color="auto" w:fill="FDFEFF"/>
                            </w:rPr>
                            <w:t>I keep asking that the God of our Lord Jesus Christ, the glorious Father, may give you the Spirit of wisdom and revelation, so that you may know him better.</w:t>
                          </w:r>
                          <w:r w:rsidRPr="008F2A28">
                            <w:rPr>
                              <w:rFonts w:cs="Arial"/>
                              <w:b/>
                              <w:i/>
                              <w:color w:val="001320"/>
                              <w:sz w:val="24"/>
                              <w:szCs w:val="21"/>
                              <w:shd w:val="clear" w:color="auto" w:fill="FDFEFF"/>
                            </w:rPr>
                            <w:t xml:space="preserve">  Ephesians 1:17</w:t>
                          </w:r>
                        </w:p>
                        <w:p w:rsidR="004A1D11" w:rsidRPr="008F2A28" w:rsidRDefault="004A1D11">
                          <w:pPr>
                            <w:rPr>
                              <w:b/>
                              <w:i/>
                              <w:sz w:val="36"/>
                            </w:rPr>
                          </w:pPr>
                        </w:p>
                        <w:p w:rsidR="000C7CA5" w:rsidRDefault="000C7CA5"/>
                      </w:txbxContent>
                    </v:textbox>
                  </v:shape>
                </v:group>
                <w10:wrap type="square"/>
              </v:group>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3374390</wp:posOffset>
                </wp:positionH>
                <wp:positionV relativeFrom="paragraph">
                  <wp:posOffset>454660</wp:posOffset>
                </wp:positionV>
                <wp:extent cx="1654810" cy="2014220"/>
                <wp:effectExtent l="2540" t="0" r="0" b="0"/>
                <wp:wrapSquare wrapText="bothSides"/>
                <wp:docPr id="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4810" cy="2014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36633" w:rsidRDefault="00436633"/>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8" type="#_x0000_t202" style="position:absolute;margin-left:265.7pt;margin-top:35.8pt;width:130.3pt;height:158.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" o:allowincell="f" filled="f" stroked="f">
                <v:textbox inset="0,0,0,0">
                  <w:txbxContent>
                    <w:p w:rsidR="00436633" w:rsidRDefault="00436633"/>
                  </w:txbxContent>
                </v:textbox>
                <w10:wrap type="square"/>
              </v:shape>
            </w:pict>
          </mc:Fallback>
        </mc:AlternateContent>
      </w:r>
    </w:p>
    <w:sectPr w:rsidR="0043663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3CB"/>
    <w:rsid w:val="000C7CA5"/>
    <w:rsid w:val="00436633"/>
    <w:rsid w:val="004A1D11"/>
    <w:rsid w:val="005D03CB"/>
    <w:rsid w:val="007B4765"/>
    <w:rsid w:val="007C7AFC"/>
    <w:rsid w:val="008F2A28"/>
    <w:rsid w:val="00D4482A"/>
    <w:rsid w:val="00E116F1"/>
    <w:rsid w:val="00F34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rPr>
  </w:style>
  <w:style w:type="paragraph" w:styleId="Heading1">
    <w:name w:val="heading 1"/>
    <w:basedOn w:val="Normal"/>
    <w:next w:val="Normal"/>
    <w:qFormat/>
    <w:pPr>
      <w:keepNext/>
      <w:outlineLvl w:val="0"/>
    </w:pPr>
    <w:rPr>
      <w:b/>
      <w:sz w:val="56"/>
    </w:rPr>
  </w:style>
  <w:style w:type="paragraph" w:styleId="Heading2">
    <w:name w:val="heading 2"/>
    <w:basedOn w:val="Normal"/>
    <w:next w:val="Normal"/>
    <w:qFormat/>
    <w:pPr>
      <w:keepNext/>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0C7CA5"/>
    <w:rPr>
      <w:rFonts w:ascii="Tahoma" w:hAnsi="Tahoma" w:cs="Tahoma"/>
      <w:sz w:val="16"/>
      <w:szCs w:val="16"/>
    </w:rPr>
  </w:style>
  <w:style w:type="character" w:customStyle="1" w:styleId="BalloonTextChar">
    <w:name w:val="Balloon Text Char"/>
    <w:basedOn w:val="DefaultParagraphFont"/>
    <w:link w:val="BalloonText"/>
    <w:rsid w:val="000C7CA5"/>
    <w:rPr>
      <w:rFonts w:ascii="Tahoma" w:hAnsi="Tahoma" w:cs="Tahoma"/>
      <w:sz w:val="16"/>
      <w:szCs w:val="16"/>
    </w:rPr>
  </w:style>
  <w:style w:type="character" w:styleId="PlaceholderText">
    <w:name w:val="Placeholder Text"/>
    <w:basedOn w:val="DefaultParagraphFont"/>
    <w:uiPriority w:val="99"/>
    <w:semiHidden/>
    <w:rsid w:val="000C7CA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rPr>
  </w:style>
  <w:style w:type="paragraph" w:styleId="Heading1">
    <w:name w:val="heading 1"/>
    <w:basedOn w:val="Normal"/>
    <w:next w:val="Normal"/>
    <w:qFormat/>
    <w:pPr>
      <w:keepNext/>
      <w:outlineLvl w:val="0"/>
    </w:pPr>
    <w:rPr>
      <w:b/>
      <w:sz w:val="56"/>
    </w:rPr>
  </w:style>
  <w:style w:type="paragraph" w:styleId="Heading2">
    <w:name w:val="heading 2"/>
    <w:basedOn w:val="Normal"/>
    <w:next w:val="Normal"/>
    <w:qFormat/>
    <w:pPr>
      <w:keepNext/>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0C7CA5"/>
    <w:rPr>
      <w:rFonts w:ascii="Tahoma" w:hAnsi="Tahoma" w:cs="Tahoma"/>
      <w:sz w:val="16"/>
      <w:szCs w:val="16"/>
    </w:rPr>
  </w:style>
  <w:style w:type="character" w:customStyle="1" w:styleId="BalloonTextChar">
    <w:name w:val="Balloon Text Char"/>
    <w:basedOn w:val="DefaultParagraphFont"/>
    <w:link w:val="BalloonText"/>
    <w:rsid w:val="000C7CA5"/>
    <w:rPr>
      <w:rFonts w:ascii="Tahoma" w:hAnsi="Tahoma" w:cs="Tahoma"/>
      <w:sz w:val="16"/>
      <w:szCs w:val="16"/>
    </w:rPr>
  </w:style>
  <w:style w:type="character" w:styleId="PlaceholderText">
    <w:name w:val="Placeholder Text"/>
    <w:basedOn w:val="DefaultParagraphFont"/>
    <w:uiPriority w:val="99"/>
    <w:semiHidden/>
    <w:rsid w:val="000C7CA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na_Hebb\AppData\Roaming\Microsoft\Templates\EdWorld_RubricBookmark.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9DC9FC6AFB44BDE8A452F2B72DF30B8"/>
        <w:category>
          <w:name w:val="General"/>
          <w:gallery w:val="placeholder"/>
        </w:category>
        <w:types>
          <w:type w:val="bbPlcHdr"/>
        </w:types>
        <w:behaviors>
          <w:behavior w:val="content"/>
        </w:behaviors>
        <w:guid w:val="{3859AAE6-8FDE-4A9F-A773-CA4A9B30F303}"/>
      </w:docPartPr>
      <w:docPartBody>
        <w:p w:rsidR="00D83579" w:rsidRDefault="00FE7E3F">
          <w:pPr>
            <w:pStyle w:val="D9DC9FC6AFB44BDE8A452F2B72DF30B8"/>
          </w:pPr>
          <w:r w:rsidRPr="00BE1B91">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7E3F"/>
    <w:rsid w:val="00994B6D"/>
    <w:rsid w:val="00D83579"/>
    <w:rsid w:val="00FE7E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9DC9FC6AFB44BDE8A452F2B72DF30B8">
    <w:name w:val="D9DC9FC6AFB44BDE8A452F2B72DF30B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D9DC9FC6AFB44BDE8A452F2B72DF30B8">
    <w:name w:val="D9DC9FC6AFB44BDE8A452F2B72DF30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85A98429-7EC6-4B25-A0DF-C5A3D453EBB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EdWorld_RubricBookmark.dotx</Template>
  <TotalTime>0</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2014-05-01T15:23:00Z</dcterms:created>
  <dcterms:modified xsi:type="dcterms:W3CDTF">2014-05-01T15:23:00Z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TC018756119991</vt:lpwstr>
  </property>
</Properties>
</file>